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2880"/>
        <w:gridCol w:w="7920"/>
      </w:tblGrid>
      <w:tr w:rsidR="00E027D4" w:rsidRPr="00F61E4F" w:rsidTr="00BD57AF">
        <w:trPr>
          <w:trHeight w:hRule="exact" w:val="2736"/>
        </w:trPr>
        <w:tc>
          <w:tcPr>
            <w:tcW w:w="2880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:rsidR="00F61E4F" w:rsidRPr="00F61E4F" w:rsidRDefault="00CD2145" w:rsidP="00F61E4F">
            <w:pPr>
              <w:pStyle w:val="Subtitle"/>
              <w:spacing w:line="276" w:lineRule="auto"/>
            </w:pPr>
            <w:r>
              <w:t>3</w:t>
            </w:r>
            <w:r w:rsidRPr="00CD2145">
              <w:rPr>
                <w:vertAlign w:val="superscript"/>
              </w:rPr>
              <w:t>rd</w:t>
            </w:r>
            <w:r>
              <w:t xml:space="preserve"> and 4</w:t>
            </w:r>
            <w:r w:rsidRPr="00CD2145">
              <w:rPr>
                <w:vertAlign w:val="superscript"/>
              </w:rPr>
              <w:t>th</w:t>
            </w:r>
            <w:r>
              <w:t xml:space="preserve"> grade</w:t>
            </w:r>
          </w:p>
          <w:p w:rsidR="00E027D4" w:rsidRPr="00F61E4F" w:rsidRDefault="00CD2145" w:rsidP="00F61E4F">
            <w:pPr>
              <w:pStyle w:val="Date"/>
              <w:spacing w:line="276" w:lineRule="auto"/>
            </w:pPr>
            <w:r>
              <w:t>February 8, 2019</w:t>
            </w:r>
          </w:p>
        </w:tc>
        <w:tc>
          <w:tcPr>
            <w:tcW w:w="7920" w:type="dxa"/>
            <w:shd w:val="clear" w:color="auto" w:fill="6CA800" w:themeFill="accent1"/>
            <w:tcMar>
              <w:left w:w="230" w:type="dxa"/>
              <w:bottom w:w="144" w:type="dxa"/>
              <w:right w:w="230" w:type="dxa"/>
            </w:tcMar>
            <w:vAlign w:val="bottom"/>
          </w:tcPr>
          <w:p w:rsidR="00F61E4F" w:rsidRPr="00F61E4F" w:rsidRDefault="00CD2145" w:rsidP="00E027D4">
            <w:pPr>
              <w:pStyle w:val="Title"/>
            </w:pPr>
            <w:r>
              <w:t>Spanish newsletter #4</w:t>
            </w:r>
          </w:p>
        </w:tc>
      </w:tr>
      <w:tr w:rsidR="00E027D4" w:rsidRPr="00F61E4F" w:rsidTr="00BD57AF">
        <w:trPr>
          <w:trHeight w:hRule="exact" w:val="11232"/>
        </w:trPr>
        <w:tc>
          <w:tcPr>
            <w:tcW w:w="2880" w:type="dxa"/>
            <w:tcMar>
              <w:top w:w="720" w:type="dxa"/>
              <w:left w:w="230" w:type="dxa"/>
              <w:right w:w="230" w:type="dxa"/>
            </w:tcMar>
          </w:tcPr>
          <w:p w:rsidR="00E027D4" w:rsidRPr="00F61E4F" w:rsidRDefault="00677013" w:rsidP="00F61E4F">
            <w:pPr>
              <w:pStyle w:val="Quote"/>
            </w:pPr>
            <w:r>
              <w:t>Frida Kahlo</w:t>
            </w:r>
            <w:proofErr w:type="gramStart"/>
            <w:r>
              <w:t xml:space="preserve">-  </w:t>
            </w:r>
            <w:proofErr w:type="spellStart"/>
            <w:r>
              <w:t>biografía</w:t>
            </w:r>
            <w:proofErr w:type="spellEnd"/>
            <w:proofErr w:type="gramEnd"/>
          </w:p>
        </w:tc>
        <w:tc>
          <w:tcPr>
            <w:tcW w:w="7920" w:type="dxa"/>
            <w:tcMar>
              <w:top w:w="720" w:type="dxa"/>
            </w:tcMar>
          </w:tcPr>
          <w:p w:rsidR="00CD2145" w:rsidRDefault="00CD2145" w:rsidP="00CD2145">
            <w:pPr>
              <w:pStyle w:val="BlockText"/>
            </w:pPr>
            <w:proofErr w:type="spellStart"/>
            <w:r>
              <w:t>Hola</w:t>
            </w:r>
            <w:proofErr w:type="spellEnd"/>
            <w:r>
              <w:t>,</w:t>
            </w:r>
          </w:p>
          <w:p w:rsidR="00CD2145" w:rsidRDefault="00317BB4" w:rsidP="00CD2145">
            <w:pPr>
              <w:pStyle w:val="BlockText"/>
            </w:pPr>
            <w:r>
              <w:t xml:space="preserve">With so many snow/cold days I did not see the kids a whole lot in January. </w:t>
            </w:r>
            <w:r w:rsidR="00CD2145">
              <w:t xml:space="preserve">This week </w:t>
            </w:r>
            <w:r w:rsidR="0073768C">
              <w:t xml:space="preserve">in Spanish we </w:t>
            </w:r>
            <w:r>
              <w:t xml:space="preserve">are finally </w:t>
            </w:r>
            <w:r w:rsidR="0073768C">
              <w:t>finis</w:t>
            </w:r>
            <w:r>
              <w:t>hing</w:t>
            </w:r>
            <w:r w:rsidR="0073768C">
              <w:t xml:space="preserve"> the unit about pets and as a cultural closure we learned about Frida Kahlo and her art. </w:t>
            </w:r>
            <w:r>
              <w:t>We read a book in Spanish (</w:t>
            </w:r>
            <w:proofErr w:type="spellStart"/>
            <w:r>
              <w:rPr>
                <w:i/>
              </w:rPr>
              <w:t>una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biografía</w:t>
            </w:r>
            <w:proofErr w:type="spellEnd"/>
            <w:r>
              <w:rPr>
                <w:i/>
              </w:rPr>
              <w:t xml:space="preserve">) </w:t>
            </w:r>
            <w:r w:rsidRPr="00DE6D23">
              <w:rPr>
                <w:b/>
                <w:i/>
              </w:rPr>
              <w:t xml:space="preserve">Pepita lee </w:t>
            </w:r>
            <w:proofErr w:type="spellStart"/>
            <w:r w:rsidRPr="00DE6D23">
              <w:rPr>
                <w:b/>
                <w:i/>
              </w:rPr>
              <w:t>sobre</w:t>
            </w:r>
            <w:proofErr w:type="spellEnd"/>
            <w:r w:rsidRPr="00DE6D23">
              <w:rPr>
                <w:b/>
                <w:i/>
              </w:rPr>
              <w:t xml:space="preserve"> Frida</w:t>
            </w:r>
            <w:r>
              <w:rPr>
                <w:i/>
              </w:rPr>
              <w:t xml:space="preserve"> </w:t>
            </w:r>
            <w:r w:rsidRPr="00DE6D23">
              <w:rPr>
                <w:b/>
                <w:i/>
              </w:rPr>
              <w:t>Kahlo</w:t>
            </w:r>
            <w:r>
              <w:rPr>
                <w:i/>
              </w:rPr>
              <w:t xml:space="preserve">. </w:t>
            </w:r>
            <w:r w:rsidR="0073768C">
              <w:t>You could find some links and resources f</w:t>
            </w:r>
            <w:r w:rsidR="00362ED6">
              <w:t>rom</w:t>
            </w:r>
            <w:r w:rsidR="0073768C">
              <w:t xml:space="preserve"> the lesson on my website: </w:t>
            </w:r>
            <w:hyperlink r:id="rId6" w:history="1">
              <w:r w:rsidR="0073768C" w:rsidRPr="0073768C">
                <w:rPr>
                  <w:rStyle w:val="Hyperlink"/>
                </w:rPr>
                <w:t>https://</w:t>
              </w:r>
              <w:r w:rsidR="0073768C" w:rsidRPr="0073768C">
                <w:rPr>
                  <w:rStyle w:val="Hyperlink"/>
                </w:rPr>
                <w:t>m</w:t>
              </w:r>
              <w:r w:rsidR="0073768C" w:rsidRPr="0073768C">
                <w:rPr>
                  <w:rStyle w:val="Hyperlink"/>
                </w:rPr>
                <w:t>a</w:t>
              </w:r>
              <w:r w:rsidR="0073768C" w:rsidRPr="0073768C">
                <w:rPr>
                  <w:rStyle w:val="Hyperlink"/>
                </w:rPr>
                <w:t>r</w:t>
              </w:r>
              <w:r w:rsidR="0073768C" w:rsidRPr="0073768C">
                <w:rPr>
                  <w:rStyle w:val="Hyperlink"/>
                </w:rPr>
                <w:t>ietam.weebly.com/3rd-and-4th-grade.html</w:t>
              </w:r>
            </w:hyperlink>
          </w:p>
          <w:p w:rsidR="00317BB4" w:rsidRDefault="00317BB4" w:rsidP="00CD2145">
            <w:pPr>
              <w:pStyle w:val="BlockText"/>
              <w:rPr>
                <w:i/>
              </w:rPr>
            </w:pPr>
            <w:r>
              <w:t xml:space="preserve">With some of the classes we worked on making </w:t>
            </w:r>
            <w:r w:rsidRPr="00DE6D23">
              <w:rPr>
                <w:b/>
                <w:i/>
              </w:rPr>
              <w:t xml:space="preserve">un </w:t>
            </w:r>
            <w:proofErr w:type="spellStart"/>
            <w:r w:rsidRPr="00DE6D23">
              <w:rPr>
                <w:b/>
                <w:i/>
              </w:rPr>
              <w:t>autoretrato</w:t>
            </w:r>
            <w:proofErr w:type="spellEnd"/>
            <w:r>
              <w:rPr>
                <w:i/>
              </w:rPr>
              <w:t xml:space="preserve"> </w:t>
            </w:r>
            <w:r>
              <w:t xml:space="preserve">(a self-portrait) and the kids wrote about themselves in Spanish: </w:t>
            </w:r>
            <w:r>
              <w:rPr>
                <w:i/>
              </w:rPr>
              <w:t>Soy ____ (I am</w:t>
            </w:r>
            <w:r w:rsidR="00362ED6">
              <w:rPr>
                <w:i/>
              </w:rPr>
              <w:t>…</w:t>
            </w:r>
            <w:r>
              <w:rPr>
                <w:i/>
              </w:rPr>
              <w:t xml:space="preserve">); </w:t>
            </w:r>
            <w:proofErr w:type="spellStart"/>
            <w:r>
              <w:rPr>
                <w:i/>
              </w:rPr>
              <w:t>Nac</w:t>
            </w:r>
            <w:r w:rsidRPr="00317BB4">
              <w:rPr>
                <w:i/>
              </w:rPr>
              <w:t>í</w:t>
            </w:r>
            <w:proofErr w:type="spellEnd"/>
            <w:r w:rsidRPr="00317BB4"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en</w:t>
            </w:r>
            <w:proofErr w:type="spellEnd"/>
            <w:r w:rsidR="00362ED6">
              <w:rPr>
                <w:i/>
              </w:rPr>
              <w:t xml:space="preserve"> _______</w:t>
            </w:r>
            <w:r>
              <w:rPr>
                <w:i/>
              </w:rPr>
              <w:t xml:space="preserve"> (I was born in</w:t>
            </w:r>
            <w:r w:rsidR="00362ED6">
              <w:rPr>
                <w:i/>
              </w:rPr>
              <w:t>…</w:t>
            </w:r>
            <w:r>
              <w:rPr>
                <w:i/>
              </w:rPr>
              <w:t xml:space="preserve">); </w:t>
            </w:r>
            <w:r w:rsidR="00362ED6">
              <w:rPr>
                <w:i/>
              </w:rPr>
              <w:t xml:space="preserve">Vivo </w:t>
            </w:r>
            <w:proofErr w:type="spellStart"/>
            <w:r w:rsidR="00362ED6">
              <w:rPr>
                <w:i/>
              </w:rPr>
              <w:t>en</w:t>
            </w:r>
            <w:proofErr w:type="spellEnd"/>
            <w:r w:rsidR="00362ED6">
              <w:rPr>
                <w:i/>
              </w:rPr>
              <w:t xml:space="preserve"> _____ (I live in…); </w:t>
            </w:r>
            <w:r w:rsidR="00095A84">
              <w:rPr>
                <w:i/>
              </w:rPr>
              <w:t xml:space="preserve">Me </w:t>
            </w:r>
            <w:proofErr w:type="spellStart"/>
            <w:r w:rsidR="00095A84">
              <w:rPr>
                <w:i/>
              </w:rPr>
              <w:t>gusta</w:t>
            </w:r>
            <w:proofErr w:type="spellEnd"/>
            <w:r w:rsidR="00095A84">
              <w:rPr>
                <w:i/>
              </w:rPr>
              <w:t>(n) ________ (I like…)</w:t>
            </w:r>
            <w:r w:rsidR="005B2E67">
              <w:rPr>
                <w:i/>
              </w:rPr>
              <w:t>.</w:t>
            </w:r>
          </w:p>
          <w:p w:rsidR="005B2E67" w:rsidRPr="005B2E67" w:rsidRDefault="005B2E67" w:rsidP="00CD2145">
            <w:pPr>
              <w:pStyle w:val="BlockText"/>
            </w:pPr>
            <w:r>
              <w:t>In the next unit</w:t>
            </w:r>
            <w:r w:rsidR="00DE6D23">
              <w:t xml:space="preserve"> </w:t>
            </w:r>
            <w:r w:rsidR="00DE6D23" w:rsidRPr="00DE6D23">
              <w:rPr>
                <w:b/>
                <w:i/>
              </w:rPr>
              <w:t xml:space="preserve">Mi fin de </w:t>
            </w:r>
            <w:proofErr w:type="spellStart"/>
            <w:r w:rsidR="00DE6D23" w:rsidRPr="00DE6D23">
              <w:rPr>
                <w:b/>
                <w:i/>
              </w:rPr>
              <w:t>semana</w:t>
            </w:r>
            <w:proofErr w:type="spellEnd"/>
            <w:r w:rsidR="00DE6D23">
              <w:rPr>
                <w:i/>
              </w:rPr>
              <w:t xml:space="preserve"> (My</w:t>
            </w:r>
            <w:r w:rsidR="00A86F0D">
              <w:rPr>
                <w:i/>
              </w:rPr>
              <w:t xml:space="preserve"> w</w:t>
            </w:r>
            <w:r w:rsidR="00DE6D23">
              <w:rPr>
                <w:i/>
              </w:rPr>
              <w:t>eekend)</w:t>
            </w:r>
            <w:r>
              <w:t xml:space="preserve"> we are going to learn about </w:t>
            </w:r>
            <w:r w:rsidR="00DF620B">
              <w:t>some</w:t>
            </w:r>
            <w:r>
              <w:t xml:space="preserve"> favorite pastimes. You could find the vocabulary </w:t>
            </w:r>
            <w:hyperlink r:id="rId7" w:history="1">
              <w:r w:rsidRPr="00B04BF3">
                <w:rPr>
                  <w:rStyle w:val="Hyperlink"/>
                </w:rPr>
                <w:t>here</w:t>
              </w:r>
            </w:hyperlink>
            <w:r w:rsidR="00C42DDF">
              <w:t xml:space="preserve"> (I have included a lot of extra vocabulary, but we are mostly going to focus </w:t>
            </w:r>
            <w:r w:rsidR="00F73679">
              <w:t xml:space="preserve">our practice </w:t>
            </w:r>
            <w:r w:rsidR="00C42DDF">
              <w:t xml:space="preserve">on the first </w:t>
            </w:r>
            <w:r w:rsidR="00F73679">
              <w:t>10-12 pastime vocabulary words)</w:t>
            </w:r>
            <w:r>
              <w:t xml:space="preserve">. </w:t>
            </w:r>
          </w:p>
          <w:p w:rsidR="009332B2" w:rsidRPr="00F61E4F" w:rsidRDefault="0073768C" w:rsidP="009332B2">
            <w:pPr>
              <w:pStyle w:val="Heading1"/>
              <w:spacing w:line="276" w:lineRule="auto"/>
              <w:outlineLvl w:val="0"/>
            </w:pPr>
            <w:r>
              <w:t>Frida Kahlo</w:t>
            </w:r>
            <w:bookmarkStart w:id="0" w:name="_GoBack"/>
            <w:bookmarkEnd w:id="0"/>
          </w:p>
          <w:p w:rsidR="006B7A95" w:rsidRPr="00F61E4F" w:rsidRDefault="0073768C" w:rsidP="009332B2">
            <w:pPr>
              <w:spacing w:after="160" w:line="276" w:lineRule="auto"/>
            </w:pPr>
            <w:r>
              <w:rPr>
                <w:noProof/>
              </w:rPr>
              <w:drawing>
                <wp:inline distT="0" distB="0" distL="0" distR="0">
                  <wp:extent cx="1596390" cy="1600786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-promo-frida-kahlo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741" cy="166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D757B">
              <w:rPr>
                <w:noProof/>
              </w:rPr>
              <w:drawing>
                <wp:inline distT="0" distB="0" distL="0" distR="0">
                  <wp:extent cx="1266092" cy="1516672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ida_con_la_Iguana_Center_-_Copy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8983" cy="154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4C0" w:rsidRPr="00F61E4F" w:rsidRDefault="00F77C79" w:rsidP="009332B2">
      <w:pPr>
        <w:pStyle w:val="NoSpacing"/>
      </w:pPr>
    </w:p>
    <w:sectPr w:rsidR="002C74C0" w:rsidRPr="00F61E4F" w:rsidSect="00BD57AF">
      <w:headerReference w:type="default" r:id="rId10"/>
      <w:pgSz w:w="12240" w:h="15840"/>
      <w:pgMar w:top="1008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C79" w:rsidRDefault="00F77C79" w:rsidP="00E027D4">
      <w:pPr>
        <w:spacing w:after="0" w:line="240" w:lineRule="auto"/>
      </w:pPr>
      <w:r>
        <w:separator/>
      </w:r>
    </w:p>
  </w:endnote>
  <w:endnote w:type="continuationSeparator" w:id="0">
    <w:p w:rsidR="00F77C79" w:rsidRDefault="00F77C79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C79" w:rsidRDefault="00F77C79" w:rsidP="00E027D4">
      <w:pPr>
        <w:spacing w:after="0" w:line="240" w:lineRule="auto"/>
      </w:pPr>
      <w:r>
        <w:separator/>
      </w:r>
    </w:p>
  </w:footnote>
  <w:footnote w:type="continuationSeparator" w:id="0">
    <w:p w:rsidR="00F77C79" w:rsidRDefault="00F77C79" w:rsidP="00E0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:rsidR="00BD57AF" w:rsidRDefault="00BD57AF" w:rsidP="00BD57A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8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145"/>
    <w:rsid w:val="00045242"/>
    <w:rsid w:val="00095A84"/>
    <w:rsid w:val="00141679"/>
    <w:rsid w:val="00266FCB"/>
    <w:rsid w:val="00293B83"/>
    <w:rsid w:val="00317BB4"/>
    <w:rsid w:val="00362ED6"/>
    <w:rsid w:val="005B2E67"/>
    <w:rsid w:val="005D757B"/>
    <w:rsid w:val="0064177B"/>
    <w:rsid w:val="00677013"/>
    <w:rsid w:val="006A3CE7"/>
    <w:rsid w:val="006B7A95"/>
    <w:rsid w:val="006F5FE4"/>
    <w:rsid w:val="0073768C"/>
    <w:rsid w:val="007875C6"/>
    <w:rsid w:val="007C3340"/>
    <w:rsid w:val="009332B2"/>
    <w:rsid w:val="00946DD0"/>
    <w:rsid w:val="00A86F0D"/>
    <w:rsid w:val="00AC6618"/>
    <w:rsid w:val="00B04BF3"/>
    <w:rsid w:val="00B5054A"/>
    <w:rsid w:val="00B767C1"/>
    <w:rsid w:val="00BD57AF"/>
    <w:rsid w:val="00C42DDF"/>
    <w:rsid w:val="00C83022"/>
    <w:rsid w:val="00CD2145"/>
    <w:rsid w:val="00CE389F"/>
    <w:rsid w:val="00D462E4"/>
    <w:rsid w:val="00DE6D23"/>
    <w:rsid w:val="00DF620B"/>
    <w:rsid w:val="00E027D4"/>
    <w:rsid w:val="00E21B37"/>
    <w:rsid w:val="00E52D1C"/>
    <w:rsid w:val="00EA0874"/>
    <w:rsid w:val="00F61E4F"/>
    <w:rsid w:val="00F73679"/>
    <w:rsid w:val="00F77C79"/>
    <w:rsid w:val="00FB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5392BD"/>
  <w15:chartTrackingRefBased/>
  <w15:docId w15:val="{582A7492-3A3F-1C49-8D8F-98E9C14C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5242"/>
  </w:style>
  <w:style w:type="paragraph" w:styleId="Heading1">
    <w:name w:val="heading 1"/>
    <w:basedOn w:val="Normal"/>
    <w:next w:val="Normal"/>
    <w:link w:val="Heading1Char"/>
    <w:uiPriority w:val="9"/>
    <w:qFormat/>
    <w:rsid w:val="00E027D4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6CA800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E027D4"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C83022"/>
    <w:rPr>
      <w:b/>
      <w:color w:val="6CA800" w:themeColor="accen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027D4"/>
    <w:rPr>
      <w:rFonts w:asciiTheme="majorHAnsi" w:eastAsiaTheme="majorEastAsia" w:hAnsiTheme="majorHAnsi" w:cstheme="majorBidi"/>
      <w:b/>
      <w:color w:val="6CA800" w:themeColor="accent1"/>
      <w:sz w:val="3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323948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3"/>
    <w:qFormat/>
    <w:rsid w:val="00E027D4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C83022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3768C"/>
    <w:rPr>
      <w:color w:val="36C0C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76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17BB4"/>
    <w:rPr>
      <w:color w:val="91669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s://quizlet.com/_63ccx8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rietam.weebly.com/3rd-and-4th-grade.html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cgrawm/Library/Containers/com.microsoft.Word/Data/Library/Application%20Support/Microsoft/Office/16.0/DTS/en-US%7b4532990C-8258-FB45-98AD-FF364687A45A%7d/%7bFEED65A5-EFA5-7546-BF7D-CA15CFE2924F%7dtf10002088.dotx" TargetMode="External"/></Relationships>
</file>

<file path=word/theme/theme1.xml><?xml version="1.0" encoding="utf-8"?>
<a:theme xmlns:a="http://schemas.openxmlformats.org/drawingml/2006/main" name="Theme1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25</TotalTime>
  <Pages>2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14</cp:revision>
  <dcterms:created xsi:type="dcterms:W3CDTF">2019-02-08T20:30:00Z</dcterms:created>
  <dcterms:modified xsi:type="dcterms:W3CDTF">2019-02-08T21:20:00Z</dcterms:modified>
</cp:coreProperties>
</file>